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/>
    <w:p>
      <w:pPr>
        <w:rPr>
          <w:rFonts w:ascii="Times New Roman" w:cs="Times New Roman" w:hAnsi="Times New Roman"/>
          <w:b/>
          <w:bCs/>
          <w:sz w:val="24"/>
          <w:szCs w:val="32"/>
        </w:rPr>
      </w:pPr>
      <w:r>
        <w:rPr>
          <w:rFonts w:ascii="Times New Roman" w:cs="Times New Roman" w:hAnsi="Times New Roman"/>
          <w:b/>
          <w:bCs/>
          <w:sz w:val="24"/>
          <w:szCs w:val="32"/>
        </w:rPr>
        <w:t>附件1</w:t>
      </w:r>
    </w:p>
    <w:p>
      <w:pPr>
        <w:widowControl/>
        <w:jc w:val="center"/>
        <w:rPr>
          <w:rFonts w:asci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</w:pPr>
      <w:r>
        <w:rPr>
          <w:rFonts w:ascii="鏂规灏忔爣瀹嬬?" w:eastAsia="鏂规灏忔爣瀹嬬?" w:cs="鏂规灏忔爣瀹嬬?"/>
          <w:b/>
          <w:bCs/>
          <w:color w:val="000000"/>
          <w:kern w:val="0"/>
          <w:sz w:val="43"/>
          <w:szCs w:val="43"/>
        </w:rPr>
        <w:t>食品安全监督抽检产品合格信息(2026年第3号)</w:t>
      </w:r>
    </w:p>
    <w:tbl>
      <w:tblPr>
        <w:jc w:val="left"/>
        <w:tblInd w:w="-195" w:type="dxa"/>
        <w:tblW w:w="44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455"/>
        <w:gridCol w:w="1506"/>
        <w:gridCol w:w="1252"/>
        <w:gridCol w:w="1056"/>
        <w:gridCol w:w="1012"/>
        <w:gridCol w:w="937"/>
        <w:gridCol w:w="1443"/>
        <w:gridCol w:w="2010"/>
        <w:gridCol w:w="1147"/>
      </w:tblGrid>
      <w:tr>
        <w:trPr>
          <w:cantSplit/>
          <w:trHeight w:val="272"/>
          <w:tblHeader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序号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标识生产企业名称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标识生产企业地址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被抽样单位名称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宋体" w:eastAsia="宋体" w:cs="宋体" w:hint="eastAsia"/>
                <w:sz w:val="22"/>
                <w:szCs w:val="22"/>
              </w:rPr>
              <w:t>被抽样单位省份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食品名称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规格型号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生产日期/生产批号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检验机构名称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备注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晋中伊利乳业有限责任公司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山西省晋中市祁县经济开发区朝阳西街7号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松潘县川主寺镇小学校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38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松潘县川主寺镇小学校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油皮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7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中粮建三江米业有限公司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黑龙江省佳木斯市富锦市创业农场场部第十三街坊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松潘县十里乡中心小学校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25千克/袋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张家川回族自治县建明清真食品有限公司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甘肃省张家川回族自治县中部工业园区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松潘县中学校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火锅底料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2026-05-06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515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松潘县进安小学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佛山市海天（高明）调味食品有限公司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广东省佛山市高明区沧江工业园东园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松潘县进安小学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精制料酒（调味料酒）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800mL/瓶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松潘县七一藏文中学校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小麦粉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松潘县青云镇小学校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辣椒面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2025-12-03(购进日期)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松潘县青云镇小学校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20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松潘县城关小学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四川顺城盐品股份有限公司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四川省乐山市五通桥区牛华镇沔坝村8组50号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松潘县城关小学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加碘食用盐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2025-12-28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松潘县毛儿盖九年一贯制学校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松潘县草原乡中心小学校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干辣椒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719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松潘县下八寨乡中心小学校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小麦粉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成都有道食品有限公司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成都市温江区成都海峡两岸科技产业开发园科北路35号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松潘县毛儿盖九年一贯制学校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法式软面包（调理面包）（奶香味）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松潘县草原乡中心小学校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松潘县热务九年一贯制学校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面块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马尔康家香酸菜餐饮店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92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马尔康家香酸菜餐饮店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面块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马尔康家香酸菜餐饮店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自制红油底料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2026-06-27(加工日期)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成都六汇鑫邦农业科技有限公司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四川省成都市大邑县晋原街道雪山大道一段262号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清油火锅底料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2026-03-29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419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晋江市灵源新意食品有限公司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福建省泉州市晋江市灵源街道张前社区中兴路100号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免洗紫菜（藻类干制品）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100克（紫菜50克，调味料25克×2）/袋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上海梅林食品有限公司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上海市杨浦区军工路224号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小金县美兴中学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上海梅林午餐肉罐头制品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340克/罐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太古糖业（中国）有限公司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广州市黄埔区新业路48号自编10栋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小金县美兴中学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白砂糖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四川饭扫光食品集团股份有限公司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四川省成都市郫都区安德街道永和路638号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小金县城关第二小学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食用植物调和油（调和芝麻油）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360mL+赠40mL/瓶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2026-04-13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宁夏伊利乳业有限责任公司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宁夏回族自治区吴忠市利通区金积工业园区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小金县城关第二小学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晋中伊利乳业有限责任公司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山西省晋中市祁县经济开发区朝阳西街7号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小金县美兴镇第二小学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巴氏杀菌热处理风味酸奶（原味）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205g/盒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小金县两河口镇小学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广汉市鑫香山粮油有限公司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四川省广汉市三星堆镇欢喜村10社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小金县两河口镇小学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纯香菜籽油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5L/瓶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重庆市叠韵食品有限公司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重庆市丰都县社坛镇社坛村1组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小金县抚边乡小学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鱼泉榨菜（鲜香）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四川国莎实业有限公司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四川省成都市成华区龙潭工业园航天路66号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小金县美兴镇营盘小学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国泰味精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454克/袋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2025-12-12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小金县美兴镇第二小学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馒头（自制）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2026-07-01(加工日期)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重庆红九九食品有限公司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重庆市大渡口区建胜镇建路村钓鱼嘴（重庆市大渡口区钓鱼嘴）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小金县四姑娘山镇小学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重庆火锅浓缩底料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2026-03-31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郫都区康欣食品厂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四川省成都市郫都区安德街道云凌村7组306号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小金县四姑娘山镇小学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四川顺城盐品股份有限公司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四川省乐山市五通桥区牛华镇沔坝村8组50号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小金县特殊教育学校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加碘食用盐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2025-11-14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龙海市欧贝罗食品有限公司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福建省漳州市龙海区海澄镇前厝村后厝367号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小金县结斯小学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华夫饼（烘烤类糕点烤蛋糕类）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丽鹏粮油店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四川御通粮油有限责任公司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四川省德阳市罗江区金山镇经济开发区红玉路5号附1号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丽鹏粮油店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浓香菜籽油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900mL/瓶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2026-01-29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重庆市鱼泉榨菜（集团）有限公司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重庆市万州区外贸路98号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小金县特殊教育学校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鱼泉榨菜（鲜香）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孟氏干杂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张北伊利乳业有限责任公司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河北省张家口市张北县张北镇新村东、桦皮岭大街西侧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小金县结斯小学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125mL/盒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342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丽鹏粮油店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012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理县陈二哥干杂店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白芷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79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理县陈二哥干杂店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理县陈二哥干杂店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孟氏干杂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汶川县映秀罗海椒调味品店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汶川映秀镇国飞蔬菜店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细粉条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汶川映秀镇国飞蔬菜店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马尔康阔海酒业销售部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散装，52%vol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2025-08-18(购进日期)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马尔康醉仙翁白酒行（个体工商户）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马尔康醉仙翁白酒行（个体工商户）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马尔康阔海酒业销售部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2025-08-18(购进日期)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马尔康其麦粮油副食品经营部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金川马家玉米酒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散装，45%vol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四川顺城盐品股份有限公司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四川省乐山市五通桥区牛华镇沔坝村8组50号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马尔康市第四小学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加碘食用盐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马尔康市松岗镇中心小学校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小麦粉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成都六汇鑫邦农业科技有限公司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四川省成都市大邑县晋原街道雪山大道一段262号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马尔康市第二中学校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清油火锅底料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马尔康市第二中学校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馒头（自制）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2026-07-09(加工日期)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马尔康卓克基中心校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千禾味业食品股份有限公司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四川省眉山市东坡区城南岷家渡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阿坝职业学院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千禾醋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400ml/袋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阿坝职业学院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玉米淀粉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马尔康市松岗镇中心小学校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佛山市冠豪食品有限公司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佛山市南海区丹灶镇联沙沙墩胡开发区永兴街西三号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马尔康冬林烤五花店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菊花形脆肠（速冻调制食品）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2025-11-23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四川鑫攀食品有限公司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四川省眉山市东坡区万胜镇万光村2组60号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马尔康冬林烤五花店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胖娃娃糍粑（速冻面米制品/生制品/非即食）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220克+赠43克/袋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3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马尔康乡村烧鸡王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干笋子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马尔康友家面馆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2026-07-11(消毒日期)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马尔康友家面馆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筷子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2026-07-11(消毒日期)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茂县北门李家白酒酿造坊（个体工商户）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2026-07-03(加工日期)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茂县食礼酒香酒坊（个体工商户）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散装，45%vol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黑水县红岩小卖部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宽粉条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2026-04-03(购进日期)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汉源县黎都挂面厂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汉源县九襄镇幸福村一组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阿坝州马尔康市老年养护院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精致挂面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1.5千克/把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重庆红九九食品有限公司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重庆市大渡口区建胜镇建路村钓鱼嘴（重庆市大渡口区钓鱼嘴）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阿坝州马尔康市老年养护院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重庆火锅浓缩底料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阿坝州马尔康市老年养护院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四川成都建华食品有限公司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四川省成都市新都区繁香大道130号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阿坝州马尔康市老年养护院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食用植物调和油（芝麻调和油）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450毫升/瓶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2026-07-07(其他日期)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黄龙深圳福田希望中学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黄龙深圳福田希望中学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松潘县十里乡中心小学校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50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四川川杰龙食品有限公司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成都东部新区檬子路4号6栋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松潘县中学校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品莎味精（99%味精分装）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144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松潘县七一藏文中学校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四川久大品种盐有限责任公司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四川省自贡市自流井区舒平街74号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松潘县下八寨乡中心小学校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加碘精制盐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2026-02-24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618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松潘县热务九年一贯制学校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274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松潘县镇江九年一贯制学校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干黄花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松潘县镇江九年一贯制学校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玉米淀粉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重庆市乐贝鲜食品有限公司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重庆市九龙坡区西彭镇森迪大道33号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小金县抚边乡小学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超软面包（凤梨馅）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2026-05-07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小金县美兴镇营盘小学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五常市永祥精制米有限公司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哈尔滨市五常市龙凤山镇民利村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理县朴头乡中心完小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25kg/袋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2026-01-10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阿坝县万利农副产品开发有限公司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四川省阿坝县南岸新区工业园园区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马尔康卓克基中心校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高原古法压榨菜籽油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5L/桶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茂县北门李家白酒酿造坊（个体工商户）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散装，51%vol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2026-06-13(加工日期)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黑水县红岩小卖部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散装白酒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成都汇鼎农业发展有限公司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成都市彭州市濛阳街道兴农路西段228号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阿坝州马尔康市老年养护院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辣椒面（非即食）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广汉市兴康津食品有限公司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四川省德阳市广汉市金鱼镇红安村9组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芦花粮油副食批发部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多多小子碎碎冰（风味饮料）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2×60ml/袋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四川吉冠食品有限公司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四川省德阳市旌阳区孝感街道金马村八组30号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芦花粮油副食批发部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老庄府麻饼（烘烤类糕点）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若尔盖实惠干杂水产店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石磨豆腐店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2025-06-16(购进日期)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安琪酵母股份有限公司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湖北省宜昌市花溪路168号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石磨豆腐店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复合食用小苏打（复配酸度调节剂）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2025-12-03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若尔盖兴隆冻货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若尔盖县社会福利服务中心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65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甘肃雪顿牦牛乳业股份有限公司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甘肃省甘南州夏河县甘南州拉卜楞镇浪格路008号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若尔盖县社会福利服务中心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若尔盖县社会福利服务中心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干海带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若尔盖县社会福利服务中心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小麦粉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91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宜宾老酒坊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散装，52%vol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宜宾老酒坊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苞谷去尾酒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散装，55%vol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若尔盖县邑恒老酒窖百货店（个体工商户）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干笋子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若尔盖县邑恒老酒窖百货店（个体工商户）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大曲52°（白酒）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散装，52%vol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若尔盖县邑恒老酒窖百货店（个体工商户）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曲酒48°（白酒）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散装，48%vol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红原县五湖粮油店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散装，57%vol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红原小程干杂店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散装，42%vol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红原小程干杂店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红原县三国调料店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干枸杞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542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红原县三国调料店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红原县三国调料店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绿茶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2025-11-02(购进日期)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汶川县映秀镇乐购粮油副食经营部（个体工商户）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香肠（自制）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2026-01-04(加工日期)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汶川县映秀镇乐购粮油副食经营部（个体工商户）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2026-01-04(加工日期)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馒头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2026-07-20(加工日期)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油皮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辣椒面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茂县代发干杂店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泡野山椒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河南中源化学股份有限公司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河南省桐柏县安棚镇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茂县冷氏副食蔬菜店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食品添加剂碳酸氢钠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2025-02-15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四川天地源味业有限公司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成都市双流区彭镇柑梓村2组179号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茂县全云干杂店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食用植物调和油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1.8升/瓶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2025-07-17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茂县田记马槽白酒铺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马槽玉米酒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茂县田记马槽白酒铺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马槽玉米酒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茂县山野高原土特产店（个体工商户）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散装白酒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中花粮油（河南）有限公司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中国（驻马店）国际农产品加工产业园【遂平县产业集聚区希望大道东段南侧（正康粮油对面）】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5升/瓶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阿坝县社会救助福利中心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阿坝县社会救助福利中心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小麦粉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阿坝县社会救助福利中心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四川顺城盐品股份有限公司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四川省乐山市五通桥区牛华镇沔坝村8组50号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阿坝县社会救助福利中心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加碘食用盐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2025-07-11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宁夏伊利乳业有限责任公司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宁夏回族自治区吴忠市利通区金积工业园区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2026-06-30(购进日期)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四川菊乐食品股份有限公司温江乳品厂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成都市温江区成都海峡两岸科技产业开发园蓉台大道南段420号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酸乐奶含乳饮料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260g/盒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阿坝县老阿坝清真食品有限责任公司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阿坝县阿坝镇洽唐东街5号附3号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阿坝县老阿坝清真食品有限责任公司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牦牛肉干麻辣味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金川县小孟炒货店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油炸胡豆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69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央尊（甘肃）牦牛乳业有限公司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甘肃省张掖市临泽县沙河镇工业园区211号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马尔康富芳商贸特价生活超市（个体工商户）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2026-02-25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光大农家超市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泡姜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3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光大农家超市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745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成都寻唐记食品有限公司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成都市蒲江县寿安镇新园二路88号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鑫兴超市广场新店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寻唐记锅巴麻辣味（含油型膨化食品）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2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昆明市盘龙区上水井食品厂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云南省昆明市盘龙区双龙街道办事处麦冲社区哈马者村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鑫兴超市广场新店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白砂糖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454克/袋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2025-09-05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四川宏林食品有限公司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四川省成都市彭州市九清路168号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小金县宜优鲜生鲜超市（个体工商户）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白砂糖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2026-02-26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江西天天蜂业有限公司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江西省南昌市青山湖区东升大道285号（江西花之源蜂业有限公司）2号楼第一层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鑫兴超市新街店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枣花蜂蜜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2025-08-08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成都今采阳光茶业有限责任公司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成都市温江区成都海峡两岸科技产业开发园科兴路西段188号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鑫兴超市新街店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茉莉花茶（烘青茉莉花茶）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松潘凤妹蔬菜干杂店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干山药片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2025-10-14(购进日期)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广州鹰金钱食品集团有限公司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广州市天河区黄埔大道西100号富力盈泰广场B栋1901-1905房（经营场所：广州市从化区太平镇工业大道13、15号）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茂县全云干杂店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金奖豆豉鲮鱼罐头食品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227克/罐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2025-01-19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00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阿坝县坝西食品有限公司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四川省阿坝藏族羌族自治州阿坝县南岸新区工业园区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阿坝县坝西食品有限公司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牦牛肉干（麻辣味）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88克/袋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218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金川县金达超市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油炸胡豆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雅安蔡龙明氏茶业有限责任公司（原雅安市蔡龙茶厂）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雅安市周公山镇坪石村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小金县社会福利中心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金尖茶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650克/盒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2026-03-04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宁夏伊利乳业有限责任公司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宁夏回族自治区吴忠市利通区金积工业园区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小金县社会福利中心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成都希望食品有限公司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成都市新津区五津街道工业园区希望路187号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小金县社会福利中心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火腿肠（优级）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260克/根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小金县社会福利中心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油皮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小金县社会福利中心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干面块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四川宏帆粮油有限公司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四川省绵阳市安州区塔水镇（原宝林镇）调元社区2、3组及乌龙村1组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重庆特色水面店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小榨纯香菜籽油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1.8L/瓶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重庆特色水面店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合肥燕庄食用油有限责任公司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合肥市高新区创新大道2799号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重庆特色水面店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芝麻油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400毫升+赠50毫升/瓶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2026-01-20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561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重庆特色水面店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524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仁和超市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炒胡豆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四川剑虹粮油有限责任公司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四川省德阳市罗江区万安镇金雁村二组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黑水红鹰蔬菜店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小榨纯香菜籽油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1.8L/瓶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2025-11-12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黑水红鹰蔬菜店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黑水红鹰蔬菜店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重庆市博馨源食品有限公司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重庆市长寿区健康科技产业基地A4栋底楼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仁和超市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香辣翅尖（辐照食品）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2026-04-13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宁陵县宸宇食品有限公司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河南省商丘市宁陵县工业大道与露岭路交叉口9号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茂县尚品玛特商贸有限公司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桑坡手工土豆锅巴（麻辣味）（含油型膨化食品）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茂县尚品玛特商贸有限公司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鱿鱼干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2026-01-28(购进日期)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茂县云尚源土特产店（个体工商户）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香肠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四川龙都香茗茶叶有限公司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四川省自贡市荣县旭阳镇郝家坝工业园区C2-07ab地块（针车车间、成型车间）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茂县尚品玛特商贸有限公司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绿茶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南昌洪新营养保健品有限公司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江西省南昌市南昌县莲武路中段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茂县尚品玛特商贸有限公司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土蜂蜜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2025-08-02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茂县紫薇花特产店（个体工商户）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2026-01-15(加工日期)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茂县云尚源土特产店（个体工商户）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茂县紫薇花特产店（个体工商户）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五香味香肠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2026-01-30(购进日期)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茂县羌城百货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散装，52.5%vol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茂县羌城百货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散装，52%vol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茂县玉茹鲜鱼店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2026-01-15(加工日期)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茂县雲朵土特产店（个体工商户）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茂县雲朵土特产店（个体工商户）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香肠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茂县羌山好物土特产店（个体工商户）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2026-01-04(购进日期)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茂县羌山好物土特产店（个体工商户）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香肠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2026-01-04(购进日期)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小麦粉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干海带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豆筋棍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绵阳市涪城区蜀源蔬菜种植专业合作社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四川省绵阳市涪城区杨家镇新堰村十三组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泡青菜（酱腌菜）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邢台金沙河面业有限责任公司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河北南和经济开发区619号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花色挂面（金沙河高筋鸡蛋挂面）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1千克/袋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汶川县杨氏姐妹茶叶店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茉莉花茶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四川德阳市年丰食品有限公司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四川省德阳市中江县辑庆镇凯歌大道北段180号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汶川华亿超市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小榨纯香菜籽油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900毫升/瓶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成都扬名食品有限公司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成都市温江区成都海峡两岸科技产业开发园金马街道兴达路733号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手工全型火锅底料（清油微辣）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2026-04-07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夏津县华鼎富食品有限公司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山东省德州市夏津县香赵庄镇于庄村（村委会东200米）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松潘浙景优选超市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广式月饼（五仁味）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松潘格桑虹生活超市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干枸杞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雅安市皇茶坊茶业有限公司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雅安市雨城区北郊镇蒙泉村十组19号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松潘格桑虹生活超市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蒙山烘青绿茶（高香型）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郑州航空港区龙滕食品厂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郑州航空港经济综合实验区大马乡八里庙村村委会东30米一号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理县邻家超市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麻辣花生（坚果与籽类食品）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湖北佳轩乡妹子食品有限公司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武汉市东西湖区辛安渡永丰村112号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理县邻家超市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柴火猪肝（香辣味）（酱卤肉制品）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浙江鸿翔食品股份有限公司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浙江省嘉兴市南湖区余新镇镇北路北（嘉兴豪辉工艺品有限公司内）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理县好想来零食店（个体工商户）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五香味鹌鹑蛋（再制蛋类）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计量称重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山东认养一头牛乳业有限公司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山东省临沂市平邑县白彦镇黄坡社区（认养一头牛奶牛小镇）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理县好想来零食店（个体工商户）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125mL/盒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2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理县蜀食一家早餐店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白面馒头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松潘家乐选商贸有限责任公司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90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成都伍田食品有限公司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成都市新津区五津街道温州路18号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松潘家乐选商贸有限责任公司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火锅午餐肉罐头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340g/罐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2024-11-16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73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松潘县初味缘牛杂店（个体工商户）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花卷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松潘马记回味小吃店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花卷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汶川县正莉新鸡排小吃店（个体工商户）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原味鸡排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汶川掌门餐饮服务店（个体工商户）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脆骨大肉肠（肉多超香）（原味）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汶川掌门餐饮服务店（个体工商户）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脆皮爆汁鸡腿（原味）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汶川君会高粱酒店（个体工商户）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汶川鑫兴东岸生活超市（个体工商户）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炒胡豆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汶川刘妹蔬菜销售摊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香肠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汶川君会高粱酒店（个体工商户）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汶川县杨氏姐妹茶叶店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绿茶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汶川刘妹蔬菜销售摊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都江堰飞好吃沈包子汶川店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油条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2026-08-19(其他日期)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都江堰飞好吃沈包子汶川店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红糖馒头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2026-08-19(其他日期)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仙桃精武食品工业园有限公司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仙桃市胡场镇建堤村三一八国道南侧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汶川华亿超市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大鸭腿（黑鸭风味）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南通佳之味食品有限公司（佳禾食品全资子公司）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江苏省南通市海门经济技术开发区福州路333号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汶川华亿超市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桂花乌龙轻乳茶（风味饮料）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上海梅林正广和（绵阳）有限公司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四川省绵阳市三台县农业产业化试验示范区花园干道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汶川华亿超市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美味午餐肉罐头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340克/罐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2026-04-16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邛崃纯高粱白酒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2025-10-15(购进日期)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广西怡神糖业有限公司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广西南宁市六景工业园区景春路3号和凯科技园6栋1、2层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汶川华亿超市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白砂糖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重庆市博馨源食品有限公司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重庆市长寿区健康科技产业基地A4栋底楼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益多百货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香辣翅尖（辐照食品）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理县李家酒坊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散装，48%vol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2026-06-20(加工日期)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邛崃纯高粱白酒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散装，53%vol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2025-10-15(购进日期)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双城雀巢有限公司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黑龙江省哈尔滨市双城区友谊路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益多百货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高钙多维营养奶粉（调制乳粉）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2025-12-05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益多百货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四川飘香远大食品有限公司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遂宁市蓬溪县金桥新区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益多百货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红烧猪肉罐头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500克/罐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苍南县沪山佳味食品厂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苍南县灵溪镇门前新路1号9幢1-3楼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益多百货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麻辣鸭腿（酱卤肉类）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成都孔师傅食品有限公司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成都市郫都区安德街道中国川菜产业城永安路749号附1号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蒸肉米粉（麻辣）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2026-06-30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重庆盟优食品有限公司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重庆市垫江县高安镇工业园区凰门1楼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松潘浙景优选超市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广式月饼（凤梨味）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粉条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德州国小宇食品有限公司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山东省德州市武城县武城镇滨河大道与240国道交汇处北888米路西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理县好想来零食店（个体工商户）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坚果面包棒（调理面包）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计量称重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418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定州伊利乳业有限责任公司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河北省定州市伊利工业园区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松潘格桑虹生活超市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脱脂纯牛奶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重庆冠生园食品二厂成都联合分厂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成都金牛高科技产业园北区川天路（成都市金牛区天回乡土门村三组801号）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松潘格桑虹生活超市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广式肉松月饼（肉与肉制品月饼）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150克（75克×2个）/袋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重庆市博馨源食品有限公司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重庆市长寿区健康科技产业基地A4栋底楼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松潘浙景优选超市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冷吃鸡翅（椒香味）（辐照食品）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218克/袋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豆豉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松潘浙景优选超市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干枸杞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2026-07-30(购进日期)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松潘浙景优选超市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花毛峰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理县席记卤菜店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酱卤板鸭（自制）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2026-08-19(加工日期)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四川省鑫旺宝食品有限公司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四川省成都市大邑县王泗镇惠通路18号附15号、16号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松潘格桑虹生活超市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多晶冰糖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理县社会救助福利服务中心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2026-08-14(购进日期)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高原粮油批发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2026-08-12(购进日期)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贞丰县茂源红糖厂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贵州省黔西南布依族苗族自治州贞丰县鲁贡镇鲁贡村一组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高原粮油批发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甘蔗红糖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2026-04-27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互得利超市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炒胡豆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理县李家酒坊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2026-06-20(加工日期)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贵州一品福食品有限公司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贵州省安顺市关岭县顶云街道大健康食药园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互得利超市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山椒凤爪（山椒味）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西平庆乐园食品有限公司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西平县331省道92公里处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互得利超市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蜜酥月饼（老五仁味）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618克/盒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松潘家乐选商贸有限责任公司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乌梅（凉果类）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成都月之武冠食品有限责任公司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成都市新都区军屯镇郭家村3组100号附1号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广式蛋黄火腿月饼（广式蛋黄月饼）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高原粮油批发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理县席记卤菜店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卤鸭腿（自制）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2026-08-20(加工日期)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高原粮油批发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豆豉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平原县巧阿妹食品有限公司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平原县腰站温州食品工业园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理县邻家超市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泡凤爪（泡椒味）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238克/袋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2026-02-03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理县浙联优选生活超市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2026-01-29(购进日期)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四川佳康食品有限公司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四川省眉山市仁寿县文林工业园区B区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理县浙联优选生活超市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鸡蛋挂面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1千克/把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高原粮油批发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上海梅林正广和（绵阳）有限公司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三台县农业产业化试验示范区花园干道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午餐肉罐头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340克/罐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成都君游乐食品有限公司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成都市郫都区郫筒镇濂溪村五社301号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香辣鸡翅（熟肉制品）辐照食品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甘肃雪顿牦牛乳业股份有限公司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甘肃省甘南州夏河县拉卜楞镇浪格路008号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高原纯牛奶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成都月之武冠食品有限责任公司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成都市新都区军屯镇郭家村3组100号附1号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高原超市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广式蓉沙叉烧味月饼（广式蓉沙月饼）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297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合肥志诚蜂业有限责任公司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安徽省合肥市肥西县上派镇工业聚集区创新大道与新仓路交口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理县好想来零食店（个体工商户）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蜂蜜百香果·蜂产品制品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105g/支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重庆展荣食品有限公司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重庆市武隆区白马镇园区东路126号二楼西侧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松潘家乐选商贸有限责任公司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煳辣翅尖（辐照加工食品）（煳辣味）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308克/袋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石家庄月香圆食品有限公司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河北省石家庄市藁城区九门乡南屯村育才大街与黄禅路交口南行200米路东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互得利超市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苏式板栗月饼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420克/袋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理县蜀食一家早餐店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小笼包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重庆市谨华鑫食品有限公司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重庆市江津区德感街道德园路8号8幢2层厂房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松潘家乐选商贸有限责任公司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冷吃鸡翅尖香辣味（辐照食品）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汶川鸿运酿酒作坊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散装，48%vol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2026-07-15(加工日期)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松潘马记回味小吃店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韭菜包子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汶川鸿运酿酒作坊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杂粮酒（自制）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散装，55%vol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2026-07-15(加工日期)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松潘县初味缘牛杂店（个体工商户）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红萝卜包子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温州辈辈爱食品有限公司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浙江省温州市平阳县萧江镇食品科创园2幢B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理县浙联优选生活超市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酱卤猪蹄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汶川县明凤烟酒门市部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汶川县明凤烟酒门市部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汶川玄至孝乐享养老服务有限公司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452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成都重庆小天鹅火锅底料厂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四川省成都市蒲江县鹤山街道工业大道上段30号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汶川玄至孝乐享养老服务有限公司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火锅底料（半固态调味料）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2026-01-31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汶川玄至孝乐享养老服务有限公司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粉丝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汶川玄至孝乐享养老服务有限公司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玉米淀粉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2026-07-19(购进日期)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四川久大品种盐有限责任公司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四川省自贡市自流井区舒平街74号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汶川玄至孝乐享养老服务有限公司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加碘精制盐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500g/袋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汶川县水磨镇华富酒坊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四川省阿坝藏族羌族自治州汶川县水磨镇老人村4组137号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汶川县水磨镇华富酒坊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散装，50％vol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石家庄好享来食品有限公司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河北省石家庄市藁城区九门乡黄庄村东广街与前进路交口南行20米路东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汶川县漩口镇鲜峰超市（个体工商户）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苏式月饼（芝麻椒盐）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420克/袋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汶川县水磨江津高粱白酒店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散装，57％vol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2026-03-20(购进日期)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云南高古楼食品有限公司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云南省玉溪市红塔区北城街道文星街80号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汶川县漩口镇鲜峰超市（个体工商户）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老云腿月饼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德阳乐津饮料食品有限公司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德阳市旌阳区孝泉镇孝泉村八组（孝泉工业区）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阿坝县百佳优选生活超市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乳酸布丁草莓味果冻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马尔康飞好吃沈包子店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土豆包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2026-08-25(其他日期)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马尔康飞好吃沈包子店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红糖馒头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2026-08-25(其他日期)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马尔康喜公子那粥那粉那些面店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【热销】酥脆油条（1根）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2026-08-25(其他日期)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马尔康喜公子那粥那粉那些面店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轰炸霹雳大鸡排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2026-08-25(其他日期)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045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蒙牛乳业宿迁有限公司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江苏省宿迁市宿迁经济技术开发区苏州路777号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阿坝县百佳优选生活超市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纯牛奶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250mL/盒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开封市泽睿蜂产品有限公司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尉氏县蔡庄镇大新庄村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阿坝县佳慧食品超市有限公司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枣花蜂蜜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500克/瓶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2025-09-10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扬州方广食品有限公司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江苏省扬州市邗江区荷叶西路18号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马尔康小鬼当家孕婴世界店（个体工商户）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有机婴幼儿钙铁锌营养面（牛肉番茄）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200克（20克×10）/盒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扬州方广食品有限公司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江苏省扬州市邗江区荷叶西路18号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马尔康小鬼当家孕婴世界店（个体工商户）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有机婴幼儿钙铁锌营养面（原味）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200克（20克×10）/盒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2026-06-04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成都月之武冠食品有限责任公司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成都市新都区军屯镇郭家村3组100号附1号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阿坝县新联华百货超市有限责任公司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广式牛肉月饼（广式肉与肉制品月饼）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150克（75克×2）/袋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马尔康顺诚便利店（个体工商户）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炒胡豆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什邡市久友旺食品有限公司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四川省德阳市什邡市马井镇天台村6组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马尔康顺诚便利店（个体工商户）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根根香（调味面制品）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155克/袋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2026-08-25(其他日期)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虞城昌鹏养蜂有限公司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虞城县沙集乡王楼蜜蜂园区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阿坝县新联华百货超市有限责任公司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柚子蜂蜜·蜂产品制品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130克/瓶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2026-01-02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岳池县永兴园食品厂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四川省广安市岳池县九龙镇白鹤桥村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马尔康顺诚便利店（个体工商户）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马蹄酥（烘烤类糕点）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计量称重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2026-07-10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汉源县黎都挂面厂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汉源县九襄镇幸福村一组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马尔康顺诚便利店（个体工商户）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精典挂面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1.4千克/把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四川志程食品有限公司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四川省德阳市广汉市三水镇旌江干道1号11栋1楼4号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马尔康顺诚便利店（个体工商户）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川味腊肉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散装称重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2026-05-29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阿坝县佳慧食品超市有限公司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干枸杞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2026-02-26(购进日期)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阿坝县佳慧食品超市有限公司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玉米渣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阿坝县佳慧食品超市有限公司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干海带结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2026-02-10(购进日期)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成都中冠食品有限责任公司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成都市新都区马家镇林泉社区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阿坝县新联华百货超市有限责任公司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广式红豆沙月饼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150克（75克×2）/袋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2026-08-13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868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阿坝县邓记干鲜调味店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散装白酒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散装，46%vol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四川玖芝是食品有限公司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四川省眉山市仁寿县富加镇金钟村一组5号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汶川县漩口镇鲜峰超市（个体工商户）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广式蛋黄红豆沙月饼（蛋黄类）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阿坝县邓记干鲜调味店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散装白酒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散装，50%vol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阿坝县倪志平粮油副食店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阿坝县倪志平粮油副食店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075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阿坝县倪志平粮油副食店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散装白酒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2026-08-15(购进日期)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469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成都进达全业商贸有限公司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中国（四川）自由贸易试验区成都市青白江区桂通北路1号（成都银犁农产品冷链交易批发市场）1期AC1401号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茂县李家卤菜店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泡椒凤爪（辐照食品）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成都进达全业商贸有限公司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中国（四川）自由贸易试验区成都市青白江区桂通北路1号（成都银犁农产品冷链交易批发市场）1期AC1401号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茂县李家卤菜店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香辣鸡翅（辐照食品）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2026-07-08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四川国莎实业有限公司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四川省成都市成华区龙潭工业园航天路66号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红原县社会救助福利服务中心和儿童福利服务指导中心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国泰味精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2026-08-27(其他日期)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成都市金堂阳光面粉厂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四川省成都市金堂县官仓街道新水碾社区10组5号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红原县社会救助福利服务中心和儿童福利服务指导中心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鸡蛋面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750克/把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2025-12-05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夏邑县瑞鑫食品有限公司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夏邑县孔庄乡韩楼村北头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红原县社会救助福利服务中心和儿童福利服务指导中心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盈龙口粉丝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280克/袋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2026-05-02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红原县社会救助福利服务中心和儿童福利服务指导中心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大米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红原县社会救助福利服务中心和儿童福利服务指导中心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干辣椒节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茂县半山酒腊坊经营部（个体工商户）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腊肉（自制）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2025-11-20(加工日期)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茂县半山酒腊坊经营部（个体工商户）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散装白酒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散装，52.5%vol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2026-03-18(购进日期)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思勇蔬菜摊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甜椒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312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黑水叶俄蔬菜摊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甜椒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2026-07-11(购进日期)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313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绵阳斯坦瑞食品科技有限公司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四川省绵阳市三台县工业园区芦溪工业集中区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马尔康邻你商贸有限责任公司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色湾藏香猪肉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314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四川欣康绿食品有限公司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物流大道中段499号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小金邻你商贸有限公司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色湾藏香猪肉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2026-08-02(检疫日期)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315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阿坝老邻居商贸连锁有限责任公司茂县羌兴大道店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龙眼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316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茂县楼下买菜的生鲜店（个体工商户）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鲜鸡蛋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2026-08-13(购进日期)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317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四川德康通内斯食品有限公司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四川省眉山市仁寿县富加镇德康路1号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汶川你享好市百货有限公司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猪里脊肉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318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汶川你享好市百货有限公司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本地牛肉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319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四川德康通内斯食品有限公司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四川省眉山市仁寿县富加镇德康路1号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汶川你享好市百货有限公司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猪肝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2026-08-17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320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汶川鑫兴东岸生活超市（个体工商户）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鲜牦牛肉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  <w:tr>
        <w:trPr>
          <w:trHeight w:val="1140"/>
        </w:trPr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321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Calibri" w:eastAsia="宋体" w:cs="Calibri" w:hAnsi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汶川小宣牛肉批发店</w:t>
            </w: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牦牛肉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2026-08-18(购进日期)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ascii="宋体" w:eastAsia="宋体" w:cs="宋体" w:hint="eastAsia"/>
                <w:sz w:val="22"/>
                <w:szCs w:val="22"/>
              </w:rPr>
            </w:pPr>
            <w:r>
              <w:rPr>
                <w:rFonts w:ascii="宋体" w:eastAsia="宋体" w:cs="宋体" w:hint="eastAsia"/>
                <w:sz w:val="22"/>
                <w:szCs w:val="22"/>
              </w:rPr>
              <w:t>四川振兴检测科技股份有限公司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int="eastAsia"/>
                <w:color w:val="000000"/>
                <w:sz w:val="22"/>
                <w:szCs w:val="22"/>
              </w:rPr>
            </w:pPr>
          </w:p>
        </w:tc>
      </w:tr>
    </w:tbl>
    <w:p>
      <w:pPr>
        <w:widowControl/>
        <w:rPr>
          <w:rFonts w:ascii="宋体" w:eastAsia="宋体" w:cs="宋体" w:hint="eastAsia"/>
          <w:color w:val="000000"/>
          <w:kern w:val="0"/>
          <w:sz w:val="22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鏂规灏忔爣瀹嬬?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65</Pages>
  <Words>18635</Words>
  <Characters>22878</Characters>
  <Lines>5543</Lines>
  <Paragraphs>3211</Paragraphs>
  <CharactersWithSpaces>22878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Zhs13</dc:creator>
  <cp:lastModifiedBy>user</cp:lastModifiedBy>
  <cp:revision>4</cp:revision>
  <dcterms:created xsi:type="dcterms:W3CDTF">2025-07-31T06:59:00Z</dcterms:created>
  <dcterms:modified xsi:type="dcterms:W3CDTF">2026-09-29T02:49:28Z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eyJoZGlkIjoiODcyYTc1Njk3NDZmODE1NTBiOTJiNjA2N2UyYjIxYWUiLCJ1c2VySWQiOiI0MTIyNjMyNzkifQ==</vt:lpwstr>
  </property>
  <property fmtid="{D5CDD505-2E9C-101B-9397-08002B2CF9AE}" pid="4" name="ICV">
    <vt:lpwstr>8BACC58E23414943A44D9B774AAE31F0_12</vt:lpwstr>
  </property>
</Properties>
</file>